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5A8CE189" w14:textId="77777777" w:rsidTr="00AF300E">
        <w:trPr>
          <w:trHeight w:val="2730"/>
        </w:trPr>
        <w:tc>
          <w:tcPr>
            <w:tcW w:w="10230" w:type="dxa"/>
          </w:tcPr>
          <w:p w14:paraId="441B5035" w14:textId="79DB21AA" w:rsidR="00AF300E" w:rsidRPr="00AF300E" w:rsidRDefault="0007201B" w:rsidP="00AF300E">
            <w:pPr>
              <w:pStyle w:val="Heading1"/>
              <w:framePr w:hSpace="0" w:wrap="auto" w:vAnchor="margin" w:xAlign="left" w:yAlign="inline"/>
            </w:pPr>
            <w:r>
              <w:t>Self Care</w:t>
            </w:r>
          </w:p>
          <w:p w14:paraId="66E0D65F" w14:textId="77777777"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1328A3DD" w14:textId="77777777" w:rsidTr="00AF300E">
        <w:trPr>
          <w:trHeight w:val="1445"/>
        </w:trPr>
        <w:tc>
          <w:tcPr>
            <w:tcW w:w="10228" w:type="dxa"/>
          </w:tcPr>
          <w:p w14:paraId="69B53B9B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05C94263" wp14:editId="1504889D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2C0778DA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68BC864B" w14:textId="2F9DD890" w:rsidR="00AF300E" w:rsidRPr="00AF300E" w:rsidRDefault="0007201B" w:rsidP="00AF300E">
            <w:pPr>
              <w:spacing w:before="300" w:after="100"/>
              <w:jc w:val="center"/>
            </w:pPr>
            <w:r>
              <w:t>Daily Practice</w:t>
            </w:r>
          </w:p>
          <w:p w14:paraId="48CE3768" w14:textId="3CEB1BFD" w:rsidR="00AF300E" w:rsidRDefault="0007201B" w:rsidP="0007201B">
            <w:pPr>
              <w:jc w:val="center"/>
            </w:pPr>
            <w:r>
              <w:t xml:space="preserve">Reflect on your experience of </w:t>
            </w:r>
            <w:r w:rsidR="009D33C8">
              <w:t>your world today?</w:t>
            </w:r>
          </w:p>
          <w:p w14:paraId="6D91F31D" w14:textId="4BA2D9EE" w:rsidR="0007201B" w:rsidRPr="00AF300E" w:rsidRDefault="0007201B" w:rsidP="0007201B">
            <w:pPr>
              <w:jc w:val="center"/>
            </w:pPr>
          </w:p>
        </w:tc>
      </w:tr>
      <w:tr w:rsidR="00AF300E" w14:paraId="1E0AA8C7" w14:textId="77777777" w:rsidTr="00AF300E">
        <w:trPr>
          <w:trHeight w:val="1890"/>
        </w:trPr>
        <w:tc>
          <w:tcPr>
            <w:tcW w:w="10228" w:type="dxa"/>
          </w:tcPr>
          <w:p w14:paraId="1923005F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69F9AECC" wp14:editId="2AB3B80E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5FB1B3AB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33A52559" w14:textId="663E3C08" w:rsidR="0007201B" w:rsidRDefault="0007201B" w:rsidP="00AF300E">
            <w:pPr>
              <w:spacing w:after="100"/>
              <w:jc w:val="center"/>
            </w:pPr>
            <w:r>
              <w:t xml:space="preserve">How did you look after yourself </w:t>
            </w:r>
            <w:r>
              <w:t>physically and emotionally?</w:t>
            </w:r>
          </w:p>
          <w:p w14:paraId="7C91F703" w14:textId="6BCC6D87" w:rsidR="0007201B" w:rsidRDefault="0007201B" w:rsidP="00AF300E">
            <w:pPr>
              <w:spacing w:after="100"/>
              <w:jc w:val="center"/>
            </w:pPr>
            <w:r>
              <w:t>What worked for you today?</w:t>
            </w:r>
          </w:p>
          <w:p w14:paraId="1C92D5E5" w14:textId="07535D94" w:rsidR="0007201B" w:rsidRDefault="0007201B" w:rsidP="00AF300E">
            <w:pPr>
              <w:spacing w:after="100"/>
              <w:jc w:val="center"/>
            </w:pPr>
            <w:r>
              <w:t>What can you do differently?</w:t>
            </w:r>
          </w:p>
          <w:p w14:paraId="097D113B" w14:textId="69228310" w:rsidR="00AF300E" w:rsidRPr="00AF300E" w:rsidRDefault="0007201B" w:rsidP="00AF300E">
            <w:pPr>
              <w:spacing w:after="100"/>
              <w:jc w:val="center"/>
            </w:pPr>
            <w:r w:rsidRPr="00AF300E">
              <w:t xml:space="preserve"> 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164D69E7" w14:textId="77777777" w:rsidTr="00AF300E">
        <w:trPr>
          <w:trHeight w:val="589"/>
        </w:trPr>
        <w:tc>
          <w:tcPr>
            <w:tcW w:w="10230" w:type="dxa"/>
          </w:tcPr>
          <w:p w14:paraId="19F99171" w14:textId="1C57CDC2" w:rsidR="00AF300E" w:rsidRPr="00AF300E" w:rsidRDefault="00AF300E" w:rsidP="00AF300E">
            <w:pPr>
              <w:pStyle w:val="Heading3"/>
              <w:framePr w:hSpace="0" w:wrap="auto" w:vAnchor="margin" w:xAlign="left" w:yAlign="inline"/>
            </w:pPr>
            <w:r w:rsidRPr="00AF300E">
              <w:t xml:space="preserve">You’re Invited to </w:t>
            </w:r>
            <w:r w:rsidR="0007201B">
              <w:t>Care for yourself</w:t>
            </w:r>
          </w:p>
        </w:tc>
      </w:tr>
    </w:tbl>
    <w:p w14:paraId="32E49231" w14:textId="77777777" w:rsidR="00024B92" w:rsidRPr="004008C9" w:rsidRDefault="005325F0" w:rsidP="005325F0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58240" behindDoc="1" locked="1" layoutInCell="1" allowOverlap="1" wp14:anchorId="4BA8B2CC" wp14:editId="21E0216A">
            <wp:simplePos x="0" y="0"/>
            <wp:positionH relativeFrom="column">
              <wp:posOffset>0</wp:posOffset>
            </wp:positionH>
            <wp:positionV relativeFrom="paragraph">
              <wp:posOffset>-267991</wp:posOffset>
            </wp:positionV>
            <wp:extent cx="7772891" cy="10058400"/>
            <wp:effectExtent l="0" t="0" r="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89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024B92" w:rsidRPr="004008C9" w:rsidSect="005325F0">
      <w:headerReference w:type="default" r:id="rId7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57DEF8" w14:textId="77777777" w:rsidR="0087727B" w:rsidRDefault="0087727B">
      <w:pPr>
        <w:spacing w:before="0"/>
      </w:pPr>
      <w:r>
        <w:separator/>
      </w:r>
    </w:p>
  </w:endnote>
  <w:endnote w:type="continuationSeparator" w:id="0">
    <w:p w14:paraId="11F65B6A" w14:textId="77777777" w:rsidR="0087727B" w:rsidRDefault="0087727B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EC0AB4" w14:textId="77777777" w:rsidR="0087727B" w:rsidRDefault="0087727B">
      <w:pPr>
        <w:spacing w:before="0"/>
      </w:pPr>
      <w:r>
        <w:separator/>
      </w:r>
    </w:p>
  </w:footnote>
  <w:footnote w:type="continuationSeparator" w:id="0">
    <w:p w14:paraId="13937ACF" w14:textId="77777777" w:rsidR="0087727B" w:rsidRDefault="0087727B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9F8911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01B"/>
    <w:rsid w:val="00024B92"/>
    <w:rsid w:val="0003383B"/>
    <w:rsid w:val="0007201B"/>
    <w:rsid w:val="0012686D"/>
    <w:rsid w:val="001D6E60"/>
    <w:rsid w:val="002D3176"/>
    <w:rsid w:val="003B2720"/>
    <w:rsid w:val="003E6DF0"/>
    <w:rsid w:val="004008C9"/>
    <w:rsid w:val="004650EC"/>
    <w:rsid w:val="005325F0"/>
    <w:rsid w:val="00582666"/>
    <w:rsid w:val="00673C5F"/>
    <w:rsid w:val="006B609A"/>
    <w:rsid w:val="00715CEC"/>
    <w:rsid w:val="00723AA3"/>
    <w:rsid w:val="0087727B"/>
    <w:rsid w:val="009D33C8"/>
    <w:rsid w:val="00A51113"/>
    <w:rsid w:val="00AF300E"/>
    <w:rsid w:val="00CA580F"/>
    <w:rsid w:val="00D02AD4"/>
    <w:rsid w:val="00D85786"/>
    <w:rsid w:val="00E32C9C"/>
    <w:rsid w:val="00E96786"/>
    <w:rsid w:val="00F55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CF46683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%20Crichton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0</TotalTime>
  <Pages>1</Pages>
  <Words>35</Words>
  <Characters>204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2022-02-08T17:16:00Z</dcterms:created>
  <dcterms:modified xsi:type="dcterms:W3CDTF">2022-02-08T19:40:00Z</dcterms:modified>
</cp:coreProperties>
</file>